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7849C" w14:textId="77777777" w:rsidR="00EF6A38" w:rsidRDefault="00C31F05" w:rsidP="00C31F05">
      <w:pPr>
        <w:jc w:val="center"/>
      </w:pPr>
      <w:bookmarkStart w:id="0" w:name="_GoBack"/>
      <w:bookmarkEnd w:id="0"/>
      <w:r w:rsidRPr="00C31F05">
        <w:rPr>
          <w:b/>
          <w:color w:val="FF0000"/>
        </w:rPr>
        <w:t>HIRE for TALENT</w:t>
      </w:r>
      <w:r w:rsidRPr="00C31F05">
        <w:rPr>
          <w:color w:val="FF0000"/>
        </w:rPr>
        <w:t xml:space="preserve"> </w:t>
      </w:r>
      <w:r w:rsidRPr="00C31F05">
        <w:rPr>
          <w:b/>
          <w:color w:val="000000" w:themeColor="text1"/>
        </w:rPr>
        <w:t>is looking for inclusive employers!</w:t>
      </w:r>
    </w:p>
    <w:p w14:paraId="46672B97" w14:textId="77777777" w:rsidR="00C31F05" w:rsidRDefault="00C31F05"/>
    <w:p w14:paraId="7F000E4D" w14:textId="77777777" w:rsidR="00C31F05" w:rsidRDefault="00C31F05">
      <w:r w:rsidRPr="00C31F05">
        <w:t xml:space="preserve">Are you an inclusive </w:t>
      </w:r>
      <w:r>
        <w:t xml:space="preserve">employer that’s had a positive </w:t>
      </w:r>
      <w:r w:rsidRPr="00C31F05">
        <w:t>experience hiring people with disabilities?</w:t>
      </w:r>
    </w:p>
    <w:p w14:paraId="4031A6FE" w14:textId="77777777" w:rsidR="00C31F05" w:rsidRDefault="00C31F05"/>
    <w:p w14:paraId="4BE04466" w14:textId="77777777" w:rsidR="00C31F05" w:rsidRDefault="00C31F05">
      <w:r w:rsidRPr="00C31F05">
        <w:t>Did you have the opportunity to u</w:t>
      </w:r>
      <w:r>
        <w:t xml:space="preserve">se the </w:t>
      </w:r>
      <w:r w:rsidRPr="00C31F05">
        <w:rPr>
          <w:b/>
          <w:color w:val="FF0000"/>
        </w:rPr>
        <w:t>HIRE for TALENT</w:t>
      </w:r>
      <w:r w:rsidRPr="00C31F05">
        <w:rPr>
          <w:color w:val="FF0000"/>
        </w:rPr>
        <w:t xml:space="preserve"> </w:t>
      </w:r>
      <w:r>
        <w:t xml:space="preserve">toolkit as a key resource </w:t>
      </w:r>
      <w:r w:rsidRPr="00C31F05">
        <w:t>while hiring people with disabilities?</w:t>
      </w:r>
      <w:r w:rsidRPr="00C31F05">
        <w:cr/>
      </w:r>
    </w:p>
    <w:p w14:paraId="75ACECFF" w14:textId="77777777" w:rsidR="00C31F05" w:rsidRDefault="00C31F05">
      <w:r w:rsidRPr="00C31F05">
        <w:t xml:space="preserve">If you answered </w:t>
      </w:r>
      <w:r w:rsidRPr="00C31F05">
        <w:rPr>
          <w:b/>
          <w:color w:val="FF0000"/>
        </w:rPr>
        <w:t>YES</w:t>
      </w:r>
      <w:r w:rsidRPr="00C31F05">
        <w:t xml:space="preserve"> to any of these questions, we would like to showcase your story on our website, Facebook and in our newsletters!</w:t>
      </w:r>
    </w:p>
    <w:p w14:paraId="060CDAB7" w14:textId="77777777" w:rsidR="00C31F05" w:rsidRDefault="00C31F05"/>
    <w:p w14:paraId="362F5D7F" w14:textId="77777777" w:rsidR="000B1056" w:rsidRDefault="00C31F05" w:rsidP="000B1056">
      <w:r w:rsidRPr="00C31F05">
        <w:t>If you know any inclusive employers in your region, you can</w:t>
      </w:r>
      <w:r w:rsidR="000B1056">
        <w:t xml:space="preserve"> </w:t>
      </w:r>
      <w:r w:rsidRPr="00C31F05">
        <w:t>forward them this questionnaire for them to fill out and send back to us!</w:t>
      </w:r>
    </w:p>
    <w:p w14:paraId="5222A1C2" w14:textId="77777777" w:rsidR="000B1056" w:rsidRDefault="000B1056" w:rsidP="000B1056"/>
    <w:p w14:paraId="15A47A67" w14:textId="77777777" w:rsidR="000B1056" w:rsidRDefault="000B1056" w:rsidP="000B1056"/>
    <w:p w14:paraId="61F87C9C" w14:textId="77777777" w:rsidR="000B1056" w:rsidRDefault="000B1056" w:rsidP="000B1056"/>
    <w:p w14:paraId="14D1598C" w14:textId="77777777" w:rsidR="000B1056" w:rsidRDefault="000B1056" w:rsidP="000B1056"/>
    <w:p w14:paraId="3E65006A" w14:textId="77777777" w:rsidR="000B1056" w:rsidRDefault="000B1056" w:rsidP="000B1056"/>
    <w:p w14:paraId="43CDB0F5" w14:textId="77777777" w:rsidR="000B1056" w:rsidRDefault="000B1056" w:rsidP="000B1056"/>
    <w:p w14:paraId="450A87A9" w14:textId="77777777" w:rsidR="000B1056" w:rsidRDefault="000B1056" w:rsidP="000B1056"/>
    <w:p w14:paraId="4003445F" w14:textId="77777777" w:rsidR="000B1056" w:rsidRDefault="000B1056" w:rsidP="000B1056"/>
    <w:p w14:paraId="5862D284" w14:textId="77777777" w:rsidR="000B1056" w:rsidRDefault="000B1056" w:rsidP="000B1056"/>
    <w:p w14:paraId="62330245" w14:textId="77777777" w:rsidR="000B1056" w:rsidRDefault="000B1056" w:rsidP="000B1056"/>
    <w:p w14:paraId="59EAF59E" w14:textId="77777777" w:rsidR="000B1056" w:rsidRDefault="000B1056" w:rsidP="000B1056"/>
    <w:p w14:paraId="25DDA576" w14:textId="77777777" w:rsidR="000B1056" w:rsidRDefault="000B1056" w:rsidP="000B1056"/>
    <w:p w14:paraId="43216B65" w14:textId="77777777" w:rsidR="000B1056" w:rsidRDefault="000B1056" w:rsidP="000B1056"/>
    <w:p w14:paraId="7421DF20" w14:textId="77777777" w:rsidR="000B1056" w:rsidRDefault="000B1056" w:rsidP="000B1056"/>
    <w:p w14:paraId="5279BBDF" w14:textId="77777777" w:rsidR="000B1056" w:rsidRDefault="000B1056" w:rsidP="000B1056"/>
    <w:p w14:paraId="23292D8F" w14:textId="77777777" w:rsidR="000B1056" w:rsidRDefault="000B1056" w:rsidP="000B1056"/>
    <w:p w14:paraId="7DC58EBA" w14:textId="77777777" w:rsidR="000B1056" w:rsidRDefault="000B1056" w:rsidP="000B1056"/>
    <w:p w14:paraId="1F017639" w14:textId="77777777" w:rsidR="000B1056" w:rsidRDefault="000B1056" w:rsidP="000B1056"/>
    <w:p w14:paraId="16213DE7" w14:textId="77777777" w:rsidR="000B1056" w:rsidRDefault="000B1056" w:rsidP="000B1056"/>
    <w:p w14:paraId="14508E8D" w14:textId="77777777" w:rsidR="000B1056" w:rsidRDefault="000B1056" w:rsidP="000B1056"/>
    <w:p w14:paraId="71798392" w14:textId="77777777" w:rsidR="000B1056" w:rsidRDefault="000B1056" w:rsidP="000B1056"/>
    <w:p w14:paraId="5DB97BC3" w14:textId="77777777" w:rsidR="000B1056" w:rsidRDefault="000B1056" w:rsidP="000B1056"/>
    <w:p w14:paraId="2FCDCE45" w14:textId="77777777" w:rsidR="000B1056" w:rsidRDefault="000B1056" w:rsidP="000B1056"/>
    <w:p w14:paraId="056EEC29" w14:textId="77777777" w:rsidR="000B1056" w:rsidRDefault="000B1056" w:rsidP="000B1056"/>
    <w:p w14:paraId="0B669220" w14:textId="77777777" w:rsidR="000B1056" w:rsidRDefault="000B1056" w:rsidP="000B1056"/>
    <w:p w14:paraId="7900960F" w14:textId="77777777" w:rsidR="000B1056" w:rsidRDefault="000B1056" w:rsidP="000B1056"/>
    <w:p w14:paraId="2689C5BF" w14:textId="77777777" w:rsidR="000B1056" w:rsidRDefault="000B1056" w:rsidP="000B1056">
      <w:pPr>
        <w:jc w:val="center"/>
        <w:rPr>
          <w:b/>
          <w:lang w:val="en-CA"/>
        </w:rPr>
      </w:pPr>
    </w:p>
    <w:p w14:paraId="0E73F373" w14:textId="77777777" w:rsidR="000B1056" w:rsidRDefault="000B1056" w:rsidP="000B1056">
      <w:pPr>
        <w:jc w:val="center"/>
        <w:rPr>
          <w:b/>
          <w:lang w:val="en-CA"/>
        </w:rPr>
      </w:pPr>
    </w:p>
    <w:p w14:paraId="114F4C0F" w14:textId="77777777" w:rsidR="000B1056" w:rsidRDefault="000B1056" w:rsidP="000B1056">
      <w:pPr>
        <w:jc w:val="center"/>
        <w:rPr>
          <w:b/>
          <w:lang w:val="en-CA"/>
        </w:rPr>
      </w:pPr>
    </w:p>
    <w:p w14:paraId="2A25A7A7" w14:textId="77777777" w:rsidR="000B1056" w:rsidRPr="000B1056" w:rsidRDefault="000B1056" w:rsidP="000B1056">
      <w:pPr>
        <w:jc w:val="center"/>
      </w:pPr>
      <w:r w:rsidRPr="00EE127C">
        <w:rPr>
          <w:b/>
          <w:lang w:val="en-CA"/>
        </w:rPr>
        <w:lastRenderedPageBreak/>
        <w:t>Inclusive Employer</w:t>
      </w:r>
      <w:r>
        <w:rPr>
          <w:b/>
          <w:lang w:val="en-CA"/>
        </w:rPr>
        <w:t xml:space="preserve"> Questionnaire</w:t>
      </w:r>
    </w:p>
    <w:p w14:paraId="019D8119" w14:textId="77777777" w:rsidR="000B1056" w:rsidRPr="00EE127C" w:rsidRDefault="000B1056" w:rsidP="000B1056">
      <w:pPr>
        <w:rPr>
          <w:lang w:val="en-CA"/>
        </w:rPr>
      </w:pPr>
    </w:p>
    <w:p w14:paraId="126E3DE1" w14:textId="77777777" w:rsidR="000B1056" w:rsidRPr="00EE127C" w:rsidRDefault="000B1056" w:rsidP="000B1056">
      <w:pPr>
        <w:rPr>
          <w:lang w:val="en-CA"/>
        </w:rPr>
      </w:pPr>
      <w:r w:rsidRPr="007800EB">
        <w:rPr>
          <w:b/>
          <w:lang w:val="en-CA"/>
        </w:rPr>
        <w:t>Name of Business:</w:t>
      </w:r>
      <w:r w:rsidRPr="00EE127C">
        <w:rPr>
          <w:lang w:val="en-CA"/>
        </w:rPr>
        <w:t xml:space="preserve"> ______________________________________________</w:t>
      </w:r>
    </w:p>
    <w:p w14:paraId="2A489125" w14:textId="77777777" w:rsidR="000B1056" w:rsidRDefault="000B1056" w:rsidP="000B1056">
      <w:pPr>
        <w:rPr>
          <w:lang w:val="en-CA"/>
        </w:rPr>
      </w:pPr>
      <w:r w:rsidRPr="007800EB">
        <w:rPr>
          <w:b/>
          <w:lang w:val="en-CA"/>
        </w:rPr>
        <w:t>Contact Person:</w:t>
      </w:r>
      <w:r w:rsidRPr="00EE127C">
        <w:rPr>
          <w:lang w:val="en-CA"/>
        </w:rPr>
        <w:t xml:space="preserve">   </w:t>
      </w:r>
      <w:r>
        <w:rPr>
          <w:lang w:val="en-CA"/>
        </w:rPr>
        <w:t xml:space="preserve">  </w:t>
      </w:r>
      <w:r w:rsidRPr="00EE127C">
        <w:rPr>
          <w:lang w:val="en-CA"/>
        </w:rPr>
        <w:t>______________________________________________</w:t>
      </w:r>
    </w:p>
    <w:p w14:paraId="3CF50475" w14:textId="77777777" w:rsidR="000B1056" w:rsidRDefault="000B1056" w:rsidP="000B1056">
      <w:pPr>
        <w:rPr>
          <w:lang w:val="en-CA"/>
        </w:rPr>
      </w:pPr>
      <w:r w:rsidRPr="007800EB">
        <w:rPr>
          <w:b/>
          <w:lang w:val="en-CA"/>
        </w:rPr>
        <w:t>Phone Number:</w:t>
      </w:r>
      <w:r>
        <w:rPr>
          <w:lang w:val="en-CA"/>
        </w:rPr>
        <w:t xml:space="preserve">       ______________________________________________</w:t>
      </w:r>
    </w:p>
    <w:p w14:paraId="1EB8CDB1" w14:textId="77777777" w:rsidR="000B1056" w:rsidRPr="00EE127C" w:rsidRDefault="000B1056" w:rsidP="000B1056">
      <w:pPr>
        <w:rPr>
          <w:lang w:val="en-CA"/>
        </w:rPr>
      </w:pPr>
      <w:r w:rsidRPr="007800EB">
        <w:rPr>
          <w:b/>
          <w:lang w:val="en-CA"/>
        </w:rPr>
        <w:t>E-mail Address:</w:t>
      </w:r>
      <w:r>
        <w:rPr>
          <w:lang w:val="en-CA"/>
        </w:rPr>
        <w:t xml:space="preserve">       ______________________________________________</w:t>
      </w:r>
    </w:p>
    <w:p w14:paraId="32B7BE8B" w14:textId="77777777" w:rsidR="000B1056" w:rsidRPr="00EE127C" w:rsidRDefault="000B1056" w:rsidP="000B1056">
      <w:pPr>
        <w:rPr>
          <w:lang w:val="en-CA"/>
        </w:rPr>
      </w:pPr>
    </w:p>
    <w:p w14:paraId="4E1599A9" w14:textId="77777777" w:rsidR="000B1056" w:rsidRPr="00EE127C" w:rsidRDefault="000B1056" w:rsidP="000B1056">
      <w:pPr>
        <w:rPr>
          <w:b/>
          <w:sz w:val="8"/>
          <w:szCs w:val="8"/>
          <w:lang w:val="en-CA"/>
        </w:rPr>
      </w:pPr>
    </w:p>
    <w:p w14:paraId="2DB4C6F5" w14:textId="77777777" w:rsidR="000B1056" w:rsidRPr="007800EB" w:rsidRDefault="000B1056" w:rsidP="000B1056">
      <w:pPr>
        <w:pBdr>
          <w:top w:val="single" w:sz="4" w:space="1" w:color="auto"/>
          <w:left w:val="single" w:sz="4" w:space="4" w:color="auto"/>
          <w:bottom w:val="single" w:sz="4" w:space="1" w:color="auto"/>
          <w:right w:val="single" w:sz="4" w:space="4" w:color="auto"/>
        </w:pBdr>
        <w:outlineLvl w:val="0"/>
        <w:rPr>
          <w:rStyle w:val="sous-titre"/>
          <w:rFonts w:ascii="Arial" w:hAnsi="Arial" w:cs="Arial"/>
          <w:b/>
          <w:bCs/>
          <w:color w:val="000000" w:themeColor="text1"/>
          <w:sz w:val="20"/>
          <w:szCs w:val="20"/>
          <w:bdr w:val="none" w:sz="0" w:space="0" w:color="auto" w:frame="1"/>
          <w:shd w:val="clear" w:color="auto" w:fill="FFFFFF"/>
          <w:lang w:val="en-CA"/>
        </w:rPr>
      </w:pPr>
      <w:r w:rsidRPr="007800EB">
        <w:rPr>
          <w:rFonts w:ascii="Arial" w:hAnsi="Arial" w:cs="Arial"/>
          <w:b/>
          <w:color w:val="000000" w:themeColor="text1"/>
          <w:sz w:val="20"/>
          <w:szCs w:val="20"/>
          <w:lang w:val="en-CA"/>
        </w:rPr>
        <w:t>Name and location of business:</w:t>
      </w:r>
      <w:r w:rsidRPr="007800EB">
        <w:rPr>
          <w:rStyle w:val="sous-titre"/>
          <w:rFonts w:ascii="Arial" w:hAnsi="Arial" w:cs="Arial"/>
          <w:b/>
          <w:bCs/>
          <w:color w:val="000000" w:themeColor="text1"/>
          <w:sz w:val="20"/>
          <w:szCs w:val="20"/>
          <w:bdr w:val="none" w:sz="0" w:space="0" w:color="auto" w:frame="1"/>
          <w:shd w:val="clear" w:color="auto" w:fill="FFFFFF"/>
          <w:lang w:val="en-CA"/>
        </w:rPr>
        <w:t> </w:t>
      </w:r>
    </w:p>
    <w:p w14:paraId="0B416153" w14:textId="77777777" w:rsidR="000B1056" w:rsidRDefault="000B1056" w:rsidP="000B1056">
      <w:pPr>
        <w:pBdr>
          <w:top w:val="single" w:sz="4" w:space="1" w:color="auto"/>
          <w:left w:val="single" w:sz="4" w:space="4" w:color="auto"/>
          <w:bottom w:val="single" w:sz="4" w:space="1" w:color="auto"/>
          <w:right w:val="single" w:sz="4" w:space="4" w:color="auto"/>
        </w:pBdr>
        <w:rPr>
          <w:rStyle w:val="sous-titre"/>
          <w:rFonts w:ascii="Arial" w:hAnsi="Arial" w:cs="Arial"/>
          <w:b/>
          <w:bCs/>
          <w:color w:val="3C3C3C"/>
          <w:sz w:val="20"/>
          <w:szCs w:val="20"/>
          <w:bdr w:val="none" w:sz="0" w:space="0" w:color="auto" w:frame="1"/>
          <w:shd w:val="clear" w:color="auto" w:fill="FFFFFF"/>
          <w:lang w:val="en-CA"/>
        </w:rPr>
      </w:pPr>
    </w:p>
    <w:p w14:paraId="663F6918" w14:textId="77777777" w:rsidR="000B1056" w:rsidRPr="00153F20" w:rsidRDefault="000B1056" w:rsidP="000B1056">
      <w:pPr>
        <w:pBdr>
          <w:top w:val="single" w:sz="4" w:space="1" w:color="auto"/>
          <w:left w:val="single" w:sz="4" w:space="4" w:color="auto"/>
          <w:bottom w:val="single" w:sz="4" w:space="1" w:color="auto"/>
          <w:right w:val="single" w:sz="4" w:space="4" w:color="auto"/>
        </w:pBdr>
        <w:rPr>
          <w:b/>
          <w:lang w:val="en-CA"/>
        </w:rPr>
      </w:pPr>
    </w:p>
    <w:p w14:paraId="29AFA38C" w14:textId="77777777" w:rsidR="000B1056" w:rsidRPr="00153F20" w:rsidRDefault="000B1056" w:rsidP="000B1056">
      <w:pPr>
        <w:pBdr>
          <w:top w:val="single" w:sz="4" w:space="1" w:color="auto"/>
          <w:left w:val="single" w:sz="4" w:space="4" w:color="auto"/>
          <w:bottom w:val="single" w:sz="4" w:space="1" w:color="auto"/>
          <w:right w:val="single" w:sz="4" w:space="4" w:color="auto"/>
        </w:pBdr>
        <w:rPr>
          <w:i/>
          <w:sz w:val="4"/>
          <w:szCs w:val="4"/>
          <w:u w:val="single"/>
          <w:lang w:val="en-CA"/>
        </w:rPr>
      </w:pPr>
    </w:p>
    <w:p w14:paraId="522205EE" w14:textId="77777777" w:rsidR="000B1056" w:rsidRDefault="000B1056" w:rsidP="000B1056">
      <w:pPr>
        <w:rPr>
          <w:sz w:val="4"/>
          <w:szCs w:val="4"/>
          <w:lang w:val="fr-CA"/>
        </w:rPr>
      </w:pPr>
    </w:p>
    <w:p w14:paraId="7E4A4DA7" w14:textId="77777777" w:rsidR="000B1056" w:rsidRDefault="000B1056" w:rsidP="000B1056">
      <w:pPr>
        <w:rPr>
          <w:sz w:val="4"/>
          <w:szCs w:val="4"/>
          <w:lang w:val="fr-CA"/>
        </w:rPr>
      </w:pPr>
    </w:p>
    <w:p w14:paraId="039209D7" w14:textId="77777777" w:rsidR="000B1056" w:rsidRDefault="000B1056" w:rsidP="000B1056">
      <w:pPr>
        <w:rPr>
          <w:sz w:val="4"/>
          <w:szCs w:val="4"/>
          <w:lang w:val="fr-CA"/>
        </w:rPr>
      </w:pPr>
    </w:p>
    <w:p w14:paraId="14902E7C" w14:textId="77777777" w:rsidR="000B1056" w:rsidRDefault="000B1056" w:rsidP="000B1056">
      <w:pPr>
        <w:rPr>
          <w:sz w:val="4"/>
          <w:szCs w:val="4"/>
          <w:lang w:val="fr-CA"/>
        </w:rPr>
      </w:pPr>
    </w:p>
    <w:p w14:paraId="7A54196B" w14:textId="77777777" w:rsidR="000B1056" w:rsidRPr="00567E81" w:rsidRDefault="000B1056" w:rsidP="000B1056">
      <w:pPr>
        <w:rPr>
          <w:sz w:val="4"/>
          <w:szCs w:val="4"/>
          <w:lang w:val="fr-CA"/>
        </w:rPr>
      </w:pPr>
    </w:p>
    <w:p w14:paraId="07601DED" w14:textId="77777777" w:rsidR="000B1056" w:rsidRPr="007800EB" w:rsidRDefault="000B1056" w:rsidP="000B1056">
      <w:pPr>
        <w:pBdr>
          <w:top w:val="single" w:sz="4" w:space="1" w:color="auto"/>
          <w:left w:val="single" w:sz="4" w:space="4" w:color="auto"/>
          <w:bottom w:val="single" w:sz="4" w:space="7" w:color="auto"/>
          <w:right w:val="single" w:sz="4" w:space="4" w:color="auto"/>
        </w:pBdr>
        <w:outlineLvl w:val="0"/>
        <w:rPr>
          <w:color w:val="000000" w:themeColor="text1"/>
          <w:lang w:val="en-CA"/>
        </w:rPr>
      </w:pPr>
      <w:r w:rsidRPr="007800EB">
        <w:rPr>
          <w:rStyle w:val="Strong"/>
          <w:rFonts w:ascii="Arial" w:hAnsi="Arial" w:cs="Arial"/>
          <w:color w:val="000000" w:themeColor="text1"/>
          <w:sz w:val="20"/>
          <w:szCs w:val="20"/>
          <w:bdr w:val="none" w:sz="0" w:space="0" w:color="auto" w:frame="1"/>
          <w:shd w:val="clear" w:color="auto" w:fill="FFFFFF"/>
          <w:lang w:val="en-CA"/>
        </w:rPr>
        <w:t xml:space="preserve">Number of employees: </w:t>
      </w:r>
    </w:p>
    <w:p w14:paraId="0D68D0E9" w14:textId="77777777" w:rsidR="000B1056" w:rsidRPr="00153F20" w:rsidRDefault="000B1056" w:rsidP="000B1056">
      <w:pPr>
        <w:pBdr>
          <w:top w:val="single" w:sz="4" w:space="1" w:color="auto"/>
          <w:left w:val="single" w:sz="4" w:space="4" w:color="auto"/>
          <w:bottom w:val="single" w:sz="4" w:space="7" w:color="auto"/>
          <w:right w:val="single" w:sz="4" w:space="4" w:color="auto"/>
        </w:pBdr>
        <w:rPr>
          <w:sz w:val="12"/>
          <w:szCs w:val="12"/>
          <w:lang w:val="en-CA"/>
        </w:rPr>
      </w:pPr>
      <w:r w:rsidRPr="00153F20">
        <w:rPr>
          <w:lang w:val="en-CA"/>
        </w:rPr>
        <w:t xml:space="preserve"> </w:t>
      </w:r>
    </w:p>
    <w:p w14:paraId="09233CE3" w14:textId="77777777" w:rsidR="000B1056" w:rsidRPr="00153F20" w:rsidRDefault="000B1056" w:rsidP="000B1056">
      <w:pPr>
        <w:rPr>
          <w:sz w:val="8"/>
          <w:szCs w:val="8"/>
          <w:lang w:val="en-CA"/>
        </w:rPr>
      </w:pPr>
    </w:p>
    <w:p w14:paraId="27E37375" w14:textId="77777777" w:rsidR="000B1056" w:rsidRPr="00153F20" w:rsidRDefault="000B1056" w:rsidP="000B1056">
      <w:pPr>
        <w:rPr>
          <w:sz w:val="8"/>
          <w:szCs w:val="8"/>
          <w:lang w:val="en-CA"/>
        </w:rPr>
      </w:pPr>
    </w:p>
    <w:p w14:paraId="5BD122AC" w14:textId="77777777" w:rsidR="000B1056" w:rsidRPr="007800EB" w:rsidRDefault="000B1056" w:rsidP="000B1056">
      <w:pPr>
        <w:pBdr>
          <w:top w:val="single" w:sz="4" w:space="1" w:color="auto"/>
          <w:left w:val="single" w:sz="4" w:space="4" w:color="auto"/>
          <w:bottom w:val="single" w:sz="4" w:space="12" w:color="auto"/>
          <w:right w:val="single" w:sz="4" w:space="4" w:color="auto"/>
        </w:pBdr>
        <w:rPr>
          <w:rStyle w:val="Strong"/>
          <w:b w:val="0"/>
          <w:bCs w:val="0"/>
          <w:lang w:val="en-CA"/>
        </w:rPr>
      </w:pPr>
      <w:r w:rsidRPr="007800EB">
        <w:rPr>
          <w:rStyle w:val="Strong"/>
          <w:rFonts w:ascii="Arial" w:hAnsi="Arial" w:cs="Arial"/>
          <w:sz w:val="20"/>
          <w:szCs w:val="20"/>
          <w:bdr w:val="none" w:sz="0" w:space="0" w:color="auto" w:frame="1"/>
          <w:shd w:val="clear" w:color="auto" w:fill="FFFFFF"/>
          <w:lang w:val="en-CA"/>
        </w:rPr>
        <w:t xml:space="preserve">Number of years in business: </w:t>
      </w:r>
    </w:p>
    <w:p w14:paraId="012C1228" w14:textId="77777777" w:rsidR="000B1056" w:rsidRPr="00153F20" w:rsidRDefault="000B1056" w:rsidP="000B1056">
      <w:pPr>
        <w:pBdr>
          <w:top w:val="single" w:sz="4" w:space="1" w:color="auto"/>
          <w:left w:val="single" w:sz="4" w:space="4" w:color="auto"/>
          <w:bottom w:val="single" w:sz="4" w:space="12" w:color="auto"/>
          <w:right w:val="single" w:sz="4" w:space="4" w:color="auto"/>
        </w:pBdr>
        <w:rPr>
          <w:rFonts w:ascii="Arial" w:hAnsi="Arial" w:cs="Arial"/>
          <w:b/>
          <w:bCs/>
          <w:color w:val="3C3C3C"/>
          <w:sz w:val="10"/>
          <w:szCs w:val="20"/>
          <w:bdr w:val="none" w:sz="0" w:space="0" w:color="auto" w:frame="1"/>
          <w:shd w:val="clear" w:color="auto" w:fill="FFFFFF"/>
          <w:lang w:val="en-CA"/>
        </w:rPr>
      </w:pPr>
    </w:p>
    <w:p w14:paraId="12C12AB4" w14:textId="77777777" w:rsidR="000B1056" w:rsidRPr="00153F20" w:rsidRDefault="000B1056" w:rsidP="000B1056">
      <w:pPr>
        <w:rPr>
          <w:lang w:val="en-CA"/>
        </w:rPr>
      </w:pPr>
    </w:p>
    <w:p w14:paraId="178FE847" w14:textId="77777777" w:rsidR="000B1056" w:rsidRPr="007800EB" w:rsidRDefault="000B1056" w:rsidP="000B1056">
      <w:pPr>
        <w:pBdr>
          <w:top w:val="single" w:sz="4" w:space="1" w:color="auto"/>
          <w:left w:val="single" w:sz="4" w:space="4" w:color="auto"/>
          <w:bottom w:val="single" w:sz="4" w:space="1" w:color="auto"/>
          <w:right w:val="single" w:sz="4" w:space="4" w:color="auto"/>
        </w:pBdr>
        <w:outlineLvl w:val="0"/>
        <w:rPr>
          <w:rFonts w:ascii="Arial" w:hAnsi="Arial" w:cs="Arial"/>
          <w:sz w:val="20"/>
          <w:szCs w:val="20"/>
          <w:shd w:val="clear" w:color="auto" w:fill="FFFFFF"/>
          <w:lang w:val="en-CA"/>
        </w:rPr>
      </w:pPr>
      <w:r w:rsidRPr="007800EB">
        <w:rPr>
          <w:rStyle w:val="Strong"/>
          <w:rFonts w:ascii="Arial" w:hAnsi="Arial" w:cs="Arial"/>
          <w:sz w:val="20"/>
          <w:szCs w:val="20"/>
          <w:bdr w:val="none" w:sz="0" w:space="0" w:color="auto" w:frame="1"/>
          <w:shd w:val="clear" w:color="auto" w:fill="FFFFFF"/>
          <w:lang w:val="en-CA"/>
        </w:rPr>
        <w:t>How long have you been hiring people with disabilities?</w:t>
      </w:r>
      <w:r w:rsidRPr="007800EB">
        <w:rPr>
          <w:rFonts w:ascii="Arial" w:hAnsi="Arial" w:cs="Arial"/>
          <w:sz w:val="20"/>
          <w:szCs w:val="20"/>
          <w:shd w:val="clear" w:color="auto" w:fill="FFFFFF"/>
          <w:lang w:val="en-CA"/>
        </w:rPr>
        <w:t> </w:t>
      </w:r>
    </w:p>
    <w:p w14:paraId="06CEA335"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4057D4F3"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04914250"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53A9B28E"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3033D3F8" w14:textId="77777777" w:rsidR="000B1056" w:rsidRPr="00153F20"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4F579787" w14:textId="77777777" w:rsidR="000B1056" w:rsidRDefault="000B1056" w:rsidP="000B1056">
      <w:pPr>
        <w:rPr>
          <w:lang w:val="fr-CA"/>
        </w:rPr>
      </w:pPr>
    </w:p>
    <w:p w14:paraId="6E5CE5FD" w14:textId="77777777" w:rsidR="000B1056" w:rsidRPr="007800EB" w:rsidRDefault="000B1056" w:rsidP="000B1056">
      <w:pPr>
        <w:pBdr>
          <w:top w:val="single" w:sz="4" w:space="1" w:color="auto"/>
          <w:left w:val="single" w:sz="4" w:space="4" w:color="auto"/>
          <w:bottom w:val="single" w:sz="4" w:space="1" w:color="auto"/>
          <w:right w:val="single" w:sz="4" w:space="4" w:color="auto"/>
        </w:pBdr>
        <w:outlineLvl w:val="0"/>
        <w:rPr>
          <w:rFonts w:ascii="Arial" w:hAnsi="Arial" w:cs="Arial"/>
          <w:sz w:val="20"/>
          <w:szCs w:val="20"/>
          <w:shd w:val="clear" w:color="auto" w:fill="FFFFFF"/>
          <w:lang w:val="en-CA"/>
        </w:rPr>
      </w:pPr>
      <w:r w:rsidRPr="007800EB">
        <w:rPr>
          <w:rStyle w:val="Strong"/>
          <w:rFonts w:ascii="Arial" w:hAnsi="Arial" w:cs="Arial"/>
          <w:sz w:val="20"/>
          <w:szCs w:val="20"/>
          <w:bdr w:val="none" w:sz="0" w:space="0" w:color="auto" w:frame="1"/>
          <w:shd w:val="clear" w:color="auto" w:fill="FFFFFF"/>
          <w:lang w:val="en-CA"/>
        </w:rPr>
        <w:t>How many people with disabilities have you hired?</w:t>
      </w:r>
      <w:r w:rsidRPr="007800EB">
        <w:rPr>
          <w:rFonts w:ascii="Arial" w:hAnsi="Arial" w:cs="Arial"/>
          <w:sz w:val="20"/>
          <w:szCs w:val="20"/>
          <w:shd w:val="clear" w:color="auto" w:fill="FFFFFF"/>
          <w:lang w:val="en-CA"/>
        </w:rPr>
        <w:t> </w:t>
      </w:r>
    </w:p>
    <w:p w14:paraId="7CF013D7"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213625E7"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3558E011"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2D98BB27"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57508BE0" w14:textId="77777777" w:rsidR="000B1056" w:rsidRPr="00153F20"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4812FFDE" w14:textId="77777777" w:rsidR="000B1056" w:rsidRPr="00567E81" w:rsidRDefault="000B1056" w:rsidP="000B1056">
      <w:pPr>
        <w:pBdr>
          <w:top w:val="single" w:sz="4" w:space="1" w:color="auto"/>
          <w:left w:val="single" w:sz="4" w:space="4" w:color="auto"/>
          <w:bottom w:val="single" w:sz="4" w:space="1" w:color="auto"/>
          <w:right w:val="single" w:sz="4" w:space="4" w:color="auto"/>
        </w:pBdr>
        <w:rPr>
          <w:sz w:val="12"/>
          <w:szCs w:val="12"/>
          <w:lang w:val="fr-CA"/>
        </w:rPr>
      </w:pPr>
    </w:p>
    <w:p w14:paraId="1BEECC48" w14:textId="77777777" w:rsidR="000B1056" w:rsidRDefault="000B1056" w:rsidP="000B1056">
      <w:pPr>
        <w:rPr>
          <w:lang w:val="fr-CA"/>
        </w:rPr>
      </w:pPr>
    </w:p>
    <w:p w14:paraId="331F9776" w14:textId="77777777" w:rsidR="000B1056" w:rsidRPr="007800EB"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sz w:val="20"/>
          <w:szCs w:val="20"/>
          <w:bdr w:val="none" w:sz="0" w:space="0" w:color="auto" w:frame="1"/>
          <w:shd w:val="clear" w:color="auto" w:fill="FFFFFF"/>
          <w:lang w:val="en-CA"/>
        </w:rPr>
      </w:pPr>
      <w:r w:rsidRPr="007800EB">
        <w:rPr>
          <w:rStyle w:val="Strong"/>
          <w:rFonts w:ascii="Arial" w:hAnsi="Arial" w:cs="Arial"/>
          <w:sz w:val="20"/>
          <w:szCs w:val="20"/>
          <w:bdr w:val="none" w:sz="0" w:space="0" w:color="auto" w:frame="1"/>
          <w:shd w:val="clear" w:color="auto" w:fill="FFFFFF"/>
          <w:lang w:val="en-CA"/>
        </w:rPr>
        <w:t xml:space="preserve">Comment on the experience of hiring workers with disabilities and the “added value” it brought </w:t>
      </w:r>
      <w:r w:rsidRPr="007800EB">
        <w:rPr>
          <w:rStyle w:val="Strong"/>
          <w:rFonts w:ascii="Arial" w:hAnsi="Arial" w:cs="Arial"/>
          <w:sz w:val="20"/>
          <w:szCs w:val="20"/>
          <w:bdr w:val="none" w:sz="0" w:space="0" w:color="auto" w:frame="1"/>
          <w:shd w:val="clear" w:color="auto" w:fill="FFFFFF"/>
          <w:lang w:val="en-CA"/>
        </w:rPr>
        <w:br/>
        <w:t xml:space="preserve">to the company. </w:t>
      </w:r>
    </w:p>
    <w:p w14:paraId="5E025146"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19F4C83E"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r w:rsidRPr="00153F20">
        <w:rPr>
          <w:rFonts w:ascii="Arial" w:hAnsi="Arial" w:cs="Arial"/>
          <w:color w:val="3C3C3C"/>
          <w:sz w:val="20"/>
          <w:szCs w:val="20"/>
          <w:lang w:val="en-CA"/>
        </w:rPr>
        <w:br/>
      </w:r>
    </w:p>
    <w:p w14:paraId="5EB2B5E2"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p>
    <w:p w14:paraId="08F88442"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p>
    <w:p w14:paraId="40F693B2"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p>
    <w:p w14:paraId="4E8CE496"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p>
    <w:p w14:paraId="0E2A2EEE"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p>
    <w:p w14:paraId="03570B2D" w14:textId="77777777" w:rsidR="000B1056" w:rsidRDefault="000B1056" w:rsidP="000B1056">
      <w:pPr>
        <w:pBdr>
          <w:top w:val="single" w:sz="4" w:space="1" w:color="auto"/>
          <w:left w:val="single" w:sz="4" w:space="4" w:color="auto"/>
          <w:bottom w:val="single" w:sz="4" w:space="1" w:color="auto"/>
          <w:right w:val="single" w:sz="4" w:space="4" w:color="auto"/>
        </w:pBdr>
        <w:rPr>
          <w:lang w:val="fr-CA"/>
        </w:rPr>
      </w:pPr>
    </w:p>
    <w:p w14:paraId="3D545EFE" w14:textId="77777777" w:rsidR="000B1056" w:rsidRDefault="000B1056" w:rsidP="000B1056">
      <w:pPr>
        <w:rPr>
          <w:b/>
          <w:lang w:val="fr-CA"/>
        </w:rPr>
      </w:pPr>
    </w:p>
    <w:p w14:paraId="68CCFF1A" w14:textId="77777777" w:rsidR="000B1056" w:rsidRDefault="000B1056" w:rsidP="000B1056">
      <w:pPr>
        <w:rPr>
          <w:lang w:val="fr-CA"/>
        </w:rPr>
      </w:pPr>
    </w:p>
    <w:p w14:paraId="1B637791" w14:textId="77777777" w:rsidR="000B1056" w:rsidRPr="007800EB" w:rsidRDefault="000B1056" w:rsidP="000B1056">
      <w:pPr>
        <w:pBdr>
          <w:top w:val="single" w:sz="4" w:space="1" w:color="auto"/>
          <w:left w:val="single" w:sz="4" w:space="4" w:color="auto"/>
          <w:bottom w:val="single" w:sz="4" w:space="1" w:color="auto"/>
          <w:right w:val="single" w:sz="4" w:space="4" w:color="auto"/>
        </w:pBdr>
        <w:outlineLvl w:val="0"/>
        <w:rPr>
          <w:rStyle w:val="Strong"/>
          <w:rFonts w:ascii="Arial" w:hAnsi="Arial" w:cs="Arial"/>
          <w:sz w:val="20"/>
          <w:szCs w:val="20"/>
          <w:bdr w:val="none" w:sz="0" w:space="0" w:color="auto" w:frame="1"/>
          <w:shd w:val="clear" w:color="auto" w:fill="FFFFFF"/>
          <w:lang w:val="en-CA"/>
        </w:rPr>
      </w:pPr>
      <w:r w:rsidRPr="007800EB">
        <w:rPr>
          <w:rStyle w:val="Strong"/>
          <w:rFonts w:ascii="Arial" w:hAnsi="Arial" w:cs="Arial"/>
          <w:sz w:val="20"/>
          <w:szCs w:val="20"/>
          <w:bdr w:val="none" w:sz="0" w:space="0" w:color="auto" w:frame="1"/>
          <w:shd w:val="clear" w:color="auto" w:fill="FFFFFF"/>
          <w:lang w:val="en-CA"/>
        </w:rPr>
        <w:lastRenderedPageBreak/>
        <w:t>What would you say to an employer who has never hired people with disabilities?</w:t>
      </w:r>
    </w:p>
    <w:p w14:paraId="51EEB776"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4E011623"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1ABB289D"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1911D818"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5C9BC804"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5F551D3D" w14:textId="77777777" w:rsidR="000B1056"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5F4F9A8E" w14:textId="77777777" w:rsidR="000B1056" w:rsidRPr="00153F20"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color w:val="3C3C3C"/>
          <w:sz w:val="20"/>
          <w:szCs w:val="20"/>
          <w:bdr w:val="none" w:sz="0" w:space="0" w:color="auto" w:frame="1"/>
          <w:shd w:val="clear" w:color="auto" w:fill="FFFFFF"/>
          <w:lang w:val="en-CA"/>
        </w:rPr>
      </w:pPr>
    </w:p>
    <w:p w14:paraId="0BE91AEC" w14:textId="77777777" w:rsidR="000B1056" w:rsidRPr="00153F20" w:rsidRDefault="000B1056" w:rsidP="000B1056">
      <w:pPr>
        <w:pBdr>
          <w:top w:val="single" w:sz="4" w:space="1" w:color="auto"/>
          <w:left w:val="single" w:sz="4" w:space="4" w:color="auto"/>
          <w:bottom w:val="single" w:sz="4" w:space="1" w:color="auto"/>
          <w:right w:val="single" w:sz="4" w:space="4" w:color="auto"/>
        </w:pBdr>
        <w:rPr>
          <w:b/>
          <w:lang w:val="en-CA"/>
        </w:rPr>
      </w:pPr>
    </w:p>
    <w:p w14:paraId="08BA8157" w14:textId="77777777" w:rsidR="000B1056" w:rsidRDefault="000B1056" w:rsidP="000B1056">
      <w:pPr>
        <w:rPr>
          <w:lang w:val="fr-CA"/>
        </w:rPr>
      </w:pPr>
    </w:p>
    <w:p w14:paraId="7600A385" w14:textId="77777777" w:rsidR="000B1056" w:rsidRPr="007800EB" w:rsidRDefault="000B1056" w:rsidP="000B1056">
      <w:pPr>
        <w:pBdr>
          <w:top w:val="single" w:sz="4" w:space="1" w:color="auto"/>
          <w:left w:val="single" w:sz="4" w:space="4" w:color="auto"/>
          <w:bottom w:val="single" w:sz="4" w:space="1" w:color="auto"/>
          <w:right w:val="single" w:sz="4" w:space="4" w:color="auto"/>
        </w:pBdr>
        <w:outlineLvl w:val="0"/>
        <w:rPr>
          <w:rFonts w:ascii="Arial" w:hAnsi="Arial" w:cs="Arial"/>
          <w:sz w:val="20"/>
          <w:szCs w:val="20"/>
          <w:shd w:val="clear" w:color="auto" w:fill="FFFFFF"/>
          <w:lang w:val="en-CA"/>
        </w:rPr>
      </w:pPr>
      <w:r w:rsidRPr="007800EB">
        <w:rPr>
          <w:rStyle w:val="Strong"/>
          <w:rFonts w:ascii="Arial" w:hAnsi="Arial" w:cs="Arial"/>
          <w:sz w:val="20"/>
          <w:szCs w:val="20"/>
          <w:bdr w:val="none" w:sz="0" w:space="0" w:color="auto" w:frame="1"/>
          <w:shd w:val="clear" w:color="auto" w:fill="FFFFFF"/>
          <w:lang w:val="en-CA"/>
        </w:rPr>
        <w:t>What does an inclusive workplace mean to you?</w:t>
      </w:r>
      <w:r w:rsidRPr="007800EB">
        <w:rPr>
          <w:rFonts w:ascii="Arial" w:hAnsi="Arial" w:cs="Arial"/>
          <w:sz w:val="20"/>
          <w:szCs w:val="20"/>
          <w:shd w:val="clear" w:color="auto" w:fill="FFFFFF"/>
          <w:lang w:val="en-CA"/>
        </w:rPr>
        <w:t> </w:t>
      </w:r>
    </w:p>
    <w:p w14:paraId="118E1902"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13622697"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376F1F8F"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3D1A8D56"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3EACF4A8"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0C32B7C3"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10C06871" w14:textId="77777777" w:rsidR="000B1056" w:rsidRPr="00153F20"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40737E28" w14:textId="77777777" w:rsidR="000B1056" w:rsidRDefault="000B1056" w:rsidP="000B1056">
      <w:pPr>
        <w:rPr>
          <w:lang w:val="fr-CA"/>
        </w:rPr>
      </w:pPr>
    </w:p>
    <w:p w14:paraId="29BBACD5" w14:textId="77777777" w:rsidR="000B1056" w:rsidRPr="007800EB" w:rsidRDefault="000B1056" w:rsidP="000B1056">
      <w:pPr>
        <w:pBdr>
          <w:top w:val="single" w:sz="4" w:space="1" w:color="auto"/>
          <w:left w:val="single" w:sz="4" w:space="4" w:color="auto"/>
          <w:bottom w:val="single" w:sz="4" w:space="1" w:color="auto"/>
          <w:right w:val="single" w:sz="4" w:space="4" w:color="auto"/>
        </w:pBdr>
        <w:rPr>
          <w:rStyle w:val="Strong"/>
          <w:rFonts w:ascii="Arial" w:hAnsi="Arial" w:cs="Arial"/>
          <w:sz w:val="20"/>
          <w:szCs w:val="20"/>
          <w:bdr w:val="none" w:sz="0" w:space="0" w:color="auto" w:frame="1"/>
          <w:shd w:val="clear" w:color="auto" w:fill="FFFFFF"/>
          <w:lang w:val="en-CA"/>
        </w:rPr>
      </w:pPr>
      <w:r w:rsidRPr="007800EB">
        <w:rPr>
          <w:rStyle w:val="Strong"/>
          <w:rFonts w:ascii="Arial" w:hAnsi="Arial" w:cs="Arial"/>
          <w:sz w:val="20"/>
          <w:szCs w:val="20"/>
          <w:bdr w:val="none" w:sz="0" w:space="0" w:color="auto" w:frame="1"/>
          <w:shd w:val="clear" w:color="auto" w:fill="FFFFFF"/>
          <w:lang w:val="en-CA"/>
        </w:rPr>
        <w:t xml:space="preserve">Have you used the HIRE for TALENT toolkit before hiring people with disabilities? If so, could you please give us your impression of this toolkit? </w:t>
      </w:r>
    </w:p>
    <w:p w14:paraId="1FE23B3A"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4506DD5D"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33670297"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11DB317A"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2105C7E6" w14:textId="77777777" w:rsidR="000B1056"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75D28D55" w14:textId="77777777" w:rsidR="000B1056" w:rsidRPr="00153F20" w:rsidRDefault="000B1056" w:rsidP="000B1056">
      <w:pPr>
        <w:pBdr>
          <w:top w:val="single" w:sz="4" w:space="1" w:color="auto"/>
          <w:left w:val="single" w:sz="4" w:space="4" w:color="auto"/>
          <w:bottom w:val="single" w:sz="4" w:space="1" w:color="auto"/>
          <w:right w:val="single" w:sz="4" w:space="4" w:color="auto"/>
        </w:pBdr>
        <w:rPr>
          <w:rFonts w:ascii="Arial" w:hAnsi="Arial" w:cs="Arial"/>
          <w:color w:val="3C3C3C"/>
          <w:sz w:val="20"/>
          <w:szCs w:val="20"/>
          <w:shd w:val="clear" w:color="auto" w:fill="FFFFFF"/>
          <w:lang w:val="en-CA"/>
        </w:rPr>
      </w:pPr>
    </w:p>
    <w:p w14:paraId="2984DA5C" w14:textId="77777777" w:rsidR="000B1056" w:rsidRDefault="000B1056" w:rsidP="000B1056">
      <w:pPr>
        <w:rPr>
          <w:lang w:val="fr-CA"/>
        </w:rPr>
      </w:pPr>
    </w:p>
    <w:p w14:paraId="68B9C539" w14:textId="77777777" w:rsidR="000B1056" w:rsidRPr="007800EB" w:rsidRDefault="000B1056" w:rsidP="000B1056">
      <w:pPr>
        <w:pBdr>
          <w:top w:val="single" w:sz="4" w:space="1" w:color="auto"/>
          <w:left w:val="single" w:sz="4" w:space="4" w:color="auto"/>
          <w:bottom w:val="single" w:sz="4" w:space="1" w:color="auto"/>
          <w:right w:val="single" w:sz="4" w:space="4" w:color="auto"/>
        </w:pBdr>
        <w:rPr>
          <w:rFonts w:ascii="Arial" w:hAnsi="Arial" w:cs="Arial"/>
          <w:sz w:val="20"/>
          <w:szCs w:val="20"/>
          <w:shd w:val="clear" w:color="auto" w:fill="FFFFFF"/>
          <w:lang w:val="en-CA"/>
        </w:rPr>
      </w:pPr>
      <w:r w:rsidRPr="007800EB">
        <w:rPr>
          <w:rStyle w:val="Strong"/>
          <w:rFonts w:ascii="Arial" w:hAnsi="Arial" w:cs="Arial"/>
          <w:sz w:val="20"/>
          <w:szCs w:val="20"/>
          <w:bdr w:val="none" w:sz="0" w:space="0" w:color="auto" w:frame="1"/>
          <w:shd w:val="clear" w:color="auto" w:fill="FFFFFF"/>
          <w:lang w:val="en-CA"/>
        </w:rPr>
        <w:t>If you did not have the opportunity to use the HIRE for TALENT toolkit prior to hiring people with disabilities, do you think it would have been useful during the hiring process?</w:t>
      </w:r>
    </w:p>
    <w:p w14:paraId="39D018B0" w14:textId="77777777" w:rsidR="000B1056" w:rsidRDefault="000B1056" w:rsidP="000B1056">
      <w:pPr>
        <w:pBdr>
          <w:top w:val="single" w:sz="4" w:space="1" w:color="auto"/>
          <w:left w:val="single" w:sz="4" w:space="4" w:color="auto"/>
          <w:bottom w:val="single" w:sz="4" w:space="1" w:color="auto"/>
          <w:right w:val="single" w:sz="4" w:space="4" w:color="auto"/>
        </w:pBdr>
        <w:rPr>
          <w:b/>
          <w:lang w:val="fr-CA"/>
        </w:rPr>
      </w:pPr>
    </w:p>
    <w:p w14:paraId="7F4FF0E0" w14:textId="77777777" w:rsidR="000B1056" w:rsidRDefault="000B1056" w:rsidP="000B1056">
      <w:pPr>
        <w:pBdr>
          <w:top w:val="single" w:sz="4" w:space="1" w:color="auto"/>
          <w:left w:val="single" w:sz="4" w:space="4" w:color="auto"/>
          <w:bottom w:val="single" w:sz="4" w:space="1" w:color="auto"/>
          <w:right w:val="single" w:sz="4" w:space="4" w:color="auto"/>
        </w:pBdr>
        <w:rPr>
          <w:b/>
          <w:lang w:val="fr-CA"/>
        </w:rPr>
      </w:pPr>
    </w:p>
    <w:p w14:paraId="38D8B284" w14:textId="77777777" w:rsidR="000B1056" w:rsidRDefault="000B1056" w:rsidP="000B1056">
      <w:pPr>
        <w:pBdr>
          <w:top w:val="single" w:sz="4" w:space="1" w:color="auto"/>
          <w:left w:val="single" w:sz="4" w:space="4" w:color="auto"/>
          <w:bottom w:val="single" w:sz="4" w:space="1" w:color="auto"/>
          <w:right w:val="single" w:sz="4" w:space="4" w:color="auto"/>
        </w:pBdr>
        <w:rPr>
          <w:b/>
          <w:lang w:val="fr-CA"/>
        </w:rPr>
      </w:pPr>
    </w:p>
    <w:p w14:paraId="6C455694" w14:textId="77777777" w:rsidR="000B1056" w:rsidRPr="00567E81" w:rsidRDefault="000B1056" w:rsidP="000B1056">
      <w:pPr>
        <w:pBdr>
          <w:top w:val="single" w:sz="4" w:space="1" w:color="auto"/>
          <w:left w:val="single" w:sz="4" w:space="4" w:color="auto"/>
          <w:bottom w:val="single" w:sz="4" w:space="1" w:color="auto"/>
          <w:right w:val="single" w:sz="4" w:space="4" w:color="auto"/>
        </w:pBdr>
        <w:rPr>
          <w:b/>
          <w:lang w:val="fr-CA"/>
        </w:rPr>
      </w:pPr>
    </w:p>
    <w:p w14:paraId="3B1769CC" w14:textId="77777777" w:rsidR="000B1056" w:rsidRDefault="000B1056" w:rsidP="000B1056">
      <w:pPr>
        <w:rPr>
          <w:lang w:val="fr-CA"/>
        </w:rPr>
      </w:pPr>
    </w:p>
    <w:p w14:paraId="0C427EAB" w14:textId="77777777" w:rsidR="000B1056" w:rsidRPr="007800EB" w:rsidRDefault="000B1056" w:rsidP="000B1056">
      <w:pPr>
        <w:rPr>
          <w:b/>
          <w:lang w:val="fr-CA"/>
        </w:rPr>
      </w:pPr>
      <w:proofErr w:type="spellStart"/>
      <w:r w:rsidRPr="007800EB">
        <w:rPr>
          <w:b/>
          <w:lang w:val="fr-CA"/>
        </w:rPr>
        <w:t>Please</w:t>
      </w:r>
      <w:proofErr w:type="spellEnd"/>
      <w:r w:rsidRPr="007800EB">
        <w:rPr>
          <w:b/>
          <w:lang w:val="fr-CA"/>
        </w:rPr>
        <w:t xml:space="preserve"> </w:t>
      </w:r>
      <w:proofErr w:type="spellStart"/>
      <w:r w:rsidRPr="007800EB">
        <w:rPr>
          <w:b/>
          <w:lang w:val="fr-CA"/>
        </w:rPr>
        <w:t>attach</w:t>
      </w:r>
      <w:proofErr w:type="spellEnd"/>
      <w:r w:rsidRPr="007800EB">
        <w:rPr>
          <w:b/>
          <w:lang w:val="fr-CA"/>
        </w:rPr>
        <w:t xml:space="preserve"> a </w:t>
      </w:r>
      <w:proofErr w:type="spellStart"/>
      <w:r w:rsidRPr="007800EB">
        <w:rPr>
          <w:b/>
          <w:lang w:val="fr-CA"/>
        </w:rPr>
        <w:t>picture</w:t>
      </w:r>
      <w:proofErr w:type="spellEnd"/>
      <w:r w:rsidRPr="007800EB">
        <w:rPr>
          <w:b/>
          <w:lang w:val="fr-CA"/>
        </w:rPr>
        <w:t xml:space="preserve"> of </w:t>
      </w:r>
      <w:proofErr w:type="spellStart"/>
      <w:r w:rsidRPr="007800EB">
        <w:rPr>
          <w:b/>
          <w:lang w:val="fr-CA"/>
        </w:rPr>
        <w:t>your</w:t>
      </w:r>
      <w:proofErr w:type="spellEnd"/>
      <w:r w:rsidRPr="007800EB">
        <w:rPr>
          <w:b/>
          <w:lang w:val="fr-CA"/>
        </w:rPr>
        <w:t xml:space="preserve"> business and logo. </w:t>
      </w:r>
    </w:p>
    <w:p w14:paraId="6E022B81" w14:textId="77777777" w:rsidR="00DC0C8A" w:rsidRDefault="00DC0C8A"/>
    <w:p w14:paraId="644BD558" w14:textId="77777777" w:rsidR="00EF6A38" w:rsidRDefault="00EF6A38"/>
    <w:p w14:paraId="4C4476F2" w14:textId="77777777" w:rsidR="00576B60" w:rsidRDefault="00576B60"/>
    <w:sectPr w:rsidR="00576B60" w:rsidSect="000B1056">
      <w:headerReference w:type="default" r:id="rId7"/>
      <w:headerReference w:type="first" r:id="rId8"/>
      <w:pgSz w:w="12240" w:h="15840"/>
      <w:pgMar w:top="1822" w:right="1440" w:bottom="1861"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24201" w14:textId="77777777" w:rsidR="0032036E" w:rsidRDefault="0032036E" w:rsidP="00B564DA">
      <w:r>
        <w:separator/>
      </w:r>
    </w:p>
  </w:endnote>
  <w:endnote w:type="continuationSeparator" w:id="0">
    <w:p w14:paraId="7967C9C6" w14:textId="77777777" w:rsidR="0032036E" w:rsidRDefault="0032036E" w:rsidP="00B5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38F3F" w14:textId="77777777" w:rsidR="0032036E" w:rsidRDefault="0032036E" w:rsidP="00B564DA">
      <w:r>
        <w:separator/>
      </w:r>
    </w:p>
  </w:footnote>
  <w:footnote w:type="continuationSeparator" w:id="0">
    <w:p w14:paraId="791F3056" w14:textId="77777777" w:rsidR="0032036E" w:rsidRDefault="0032036E" w:rsidP="00B564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288ED" w14:textId="77777777" w:rsidR="00B564DA" w:rsidRDefault="00405C06" w:rsidP="00DC0C8A">
    <w:pPr>
      <w:pStyle w:val="Header"/>
      <w:tabs>
        <w:tab w:val="clear" w:pos="4680"/>
        <w:tab w:val="clear" w:pos="9360"/>
        <w:tab w:val="left" w:pos="7200"/>
        <w:tab w:val="left" w:pos="7920"/>
      </w:tabs>
    </w:pPr>
    <w:r>
      <w:rPr>
        <w:noProof/>
      </w:rPr>
      <w:drawing>
        <wp:anchor distT="0" distB="0" distL="114300" distR="114300" simplePos="0" relativeHeight="251657216" behindDoc="1" locked="0" layoutInCell="1" allowOverlap="1" wp14:anchorId="4AE3063F" wp14:editId="02738159">
          <wp:simplePos x="0" y="0"/>
          <wp:positionH relativeFrom="column">
            <wp:posOffset>-901065</wp:posOffset>
          </wp:positionH>
          <wp:positionV relativeFrom="paragraph">
            <wp:posOffset>-485140</wp:posOffset>
          </wp:positionV>
          <wp:extent cx="7842885" cy="1014920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885" cy="1014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DAF">
      <w:tab/>
    </w:r>
    <w:r w:rsidR="00DC0C8A">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F8B77" w14:textId="77777777" w:rsidR="00C14DAF" w:rsidRDefault="00405C06">
    <w:pPr>
      <w:pStyle w:val="Header"/>
    </w:pPr>
    <w:r>
      <w:rPr>
        <w:noProof/>
      </w:rPr>
      <w:drawing>
        <wp:anchor distT="0" distB="0" distL="114300" distR="114300" simplePos="0" relativeHeight="251658240" behindDoc="1" locked="0" layoutInCell="1" allowOverlap="1" wp14:anchorId="2435DA5F" wp14:editId="41073A57">
          <wp:simplePos x="0" y="0"/>
          <wp:positionH relativeFrom="column">
            <wp:posOffset>-978535</wp:posOffset>
          </wp:positionH>
          <wp:positionV relativeFrom="paragraph">
            <wp:posOffset>-581025</wp:posOffset>
          </wp:positionV>
          <wp:extent cx="7877175" cy="1019302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175" cy="1019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F05"/>
    <w:rsid w:val="000535C2"/>
    <w:rsid w:val="000B1056"/>
    <w:rsid w:val="00217894"/>
    <w:rsid w:val="0028781D"/>
    <w:rsid w:val="00315F6A"/>
    <w:rsid w:val="0032036E"/>
    <w:rsid w:val="00405C06"/>
    <w:rsid w:val="004B5C3C"/>
    <w:rsid w:val="005203C1"/>
    <w:rsid w:val="00576B60"/>
    <w:rsid w:val="006768A2"/>
    <w:rsid w:val="006F4144"/>
    <w:rsid w:val="00730AC8"/>
    <w:rsid w:val="00746AC4"/>
    <w:rsid w:val="00772643"/>
    <w:rsid w:val="00865E48"/>
    <w:rsid w:val="009120CA"/>
    <w:rsid w:val="009949AC"/>
    <w:rsid w:val="00B564DA"/>
    <w:rsid w:val="00B84FDC"/>
    <w:rsid w:val="00C14DAF"/>
    <w:rsid w:val="00C31F05"/>
    <w:rsid w:val="00DB0F0D"/>
    <w:rsid w:val="00DC0C8A"/>
    <w:rsid w:val="00E478D7"/>
    <w:rsid w:val="00EF6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FEC47"/>
  <w14:defaultImageDpi w14:val="32767"/>
  <w15:chartTrackingRefBased/>
  <w15:docId w15:val="{821E3B9F-0C02-624A-9B73-53871301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DA"/>
    <w:pPr>
      <w:tabs>
        <w:tab w:val="center" w:pos="4680"/>
        <w:tab w:val="right" w:pos="9360"/>
      </w:tabs>
    </w:pPr>
  </w:style>
  <w:style w:type="character" w:customStyle="1" w:styleId="HeaderChar">
    <w:name w:val="Header Char"/>
    <w:basedOn w:val="DefaultParagraphFont"/>
    <w:link w:val="Header"/>
    <w:uiPriority w:val="99"/>
    <w:rsid w:val="00B564DA"/>
  </w:style>
  <w:style w:type="paragraph" w:styleId="Footer">
    <w:name w:val="footer"/>
    <w:basedOn w:val="Normal"/>
    <w:link w:val="FooterChar"/>
    <w:uiPriority w:val="99"/>
    <w:unhideWhenUsed/>
    <w:rsid w:val="00B564DA"/>
    <w:pPr>
      <w:tabs>
        <w:tab w:val="center" w:pos="4680"/>
        <w:tab w:val="right" w:pos="9360"/>
      </w:tabs>
    </w:pPr>
  </w:style>
  <w:style w:type="character" w:customStyle="1" w:styleId="FooterChar">
    <w:name w:val="Footer Char"/>
    <w:basedOn w:val="DefaultParagraphFont"/>
    <w:link w:val="Footer"/>
    <w:uiPriority w:val="99"/>
    <w:rsid w:val="00B564DA"/>
  </w:style>
  <w:style w:type="character" w:styleId="Hyperlink">
    <w:name w:val="Hyperlink"/>
    <w:basedOn w:val="DefaultParagraphFont"/>
    <w:uiPriority w:val="99"/>
    <w:unhideWhenUsed/>
    <w:rsid w:val="00315F6A"/>
    <w:rPr>
      <w:color w:val="0563C1" w:themeColor="hyperlink"/>
      <w:u w:val="single"/>
    </w:rPr>
  </w:style>
  <w:style w:type="character" w:customStyle="1" w:styleId="UnresolvedMention">
    <w:name w:val="Unresolved Mention"/>
    <w:basedOn w:val="DefaultParagraphFont"/>
    <w:uiPriority w:val="99"/>
    <w:rsid w:val="00315F6A"/>
    <w:rPr>
      <w:color w:val="808080"/>
      <w:shd w:val="clear" w:color="auto" w:fill="E6E6E6"/>
    </w:rPr>
  </w:style>
  <w:style w:type="character" w:styleId="FollowedHyperlink">
    <w:name w:val="FollowedHyperlink"/>
    <w:basedOn w:val="DefaultParagraphFont"/>
    <w:uiPriority w:val="99"/>
    <w:semiHidden/>
    <w:unhideWhenUsed/>
    <w:rsid w:val="000B1056"/>
    <w:rPr>
      <w:color w:val="954F72" w:themeColor="followedHyperlink"/>
      <w:u w:val="single"/>
    </w:rPr>
  </w:style>
  <w:style w:type="character" w:customStyle="1" w:styleId="sous-titre">
    <w:name w:val="sous-titre"/>
    <w:basedOn w:val="DefaultParagraphFont"/>
    <w:rsid w:val="000B1056"/>
  </w:style>
  <w:style w:type="character" w:styleId="Strong">
    <w:name w:val="Strong"/>
    <w:basedOn w:val="DefaultParagraphFont"/>
    <w:uiPriority w:val="22"/>
    <w:qFormat/>
    <w:rsid w:val="000B10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Public$/1.%20The%20AWARENESS%20(Disabilities)%20Project/4_COMMUNICATION/Letterhead/HFT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1B2A73-4F56-4C4D-BA45-EB2EEDAF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HFT_Letterhead.dotx</Template>
  <TotalTime>0</TotalTime>
  <Pages>3</Pages>
  <Words>261</Words>
  <Characters>1493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Restigouche CBDC</dc:creator>
  <cp:keywords/>
  <dc:description/>
  <cp:lastModifiedBy>Microsoft Office User</cp:lastModifiedBy>
  <cp:revision>2</cp:revision>
  <cp:lastPrinted>2017-08-24T12:20:00Z</cp:lastPrinted>
  <dcterms:created xsi:type="dcterms:W3CDTF">2018-02-07T18:21:00Z</dcterms:created>
  <dcterms:modified xsi:type="dcterms:W3CDTF">2018-02-07T18:21:00Z</dcterms:modified>
</cp:coreProperties>
</file>